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bookmarkStart w:id="1" w:name="_GoBack"/>
    <w:bookmarkEnd w:id="1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BA793C" w:rsidRPr="003E0C8B" w:rsidRDefault="00BA793C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Địa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chỉ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43A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An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Nhơn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Phường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Gò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Vấp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Tp.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Hồ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Chí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Minh</w:t>
                                </w:r>
                              </w:p>
                              <w:p w14:paraId="7A46420C" w14:textId="77777777" w:rsidR="00BA793C" w:rsidRPr="003E0C8B" w:rsidRDefault="00BA793C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Điện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thoại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BA793C" w:rsidRDefault="00BA793C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group id="Group 7" o:spid="_x0000_s1026" style="position:absolute;left:0;text-align:left;margin-left:0;margin-top:-2.35pt;width:480.75pt;height:59.8pt;z-index:251647488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 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3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14719C" w:rsidRDefault="0014719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253355" cy="136779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4EB019B" w14:textId="77777777" w:rsidR="00BA793C" w:rsidRPr="00227729" w:rsidRDefault="00BA793C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0837ECB2" w:rsidR="00BA793C" w:rsidRPr="00267339" w:rsidRDefault="00BA793C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RÈN LUYỆN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13.6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" filled="f" stroked="f">
                <v:textbox style="mso-fit-shape-to-text:t">
                  <w:txbxContent>
                    <w:p w14:paraId="54EB019B" w14:textId="77777777" w:rsidR="005D7B48" w:rsidRPr="00227729" w:rsidRDefault="005D7B48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0837ECB2" w:rsidR="005D7B48" w:rsidRPr="00267339" w:rsidRDefault="00AF6B28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RÈN LUYỆN</w:t>
                      </w:r>
                      <w:r w:rsidR="00431A66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SINH VIÊN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  <w:lang w:eastAsia="en-US"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3EB97367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F81588">
        <w:rPr>
          <w:rFonts w:ascii="Cambria" w:hAnsi="Cambria"/>
          <w:b/>
          <w:color w:val="002060"/>
          <w:sz w:val="30"/>
          <w:szCs w:val="30"/>
        </w:rPr>
        <w:t xml:space="preserve">ĐIỂM </w:t>
      </w:r>
      <w:r w:rsidR="00332D0C">
        <w:rPr>
          <w:rFonts w:ascii="Cambria" w:hAnsi="Cambria"/>
          <w:b/>
          <w:color w:val="002060"/>
          <w:sz w:val="30"/>
          <w:szCs w:val="30"/>
        </w:rPr>
        <w:t>RÈN LUYỆN</w:t>
      </w:r>
    </w:p>
    <w:p w14:paraId="5086D2BC" w14:textId="108E3EE7" w:rsidR="001F02DB" w:rsidRDefault="001F02DB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655D9062" w14:textId="72BE7B54" w:rsidR="00F72106" w:rsidRPr="00D0220E" w:rsidRDefault="00F72106" w:rsidP="00F72106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Định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nghĩa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bảng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trừ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,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cộng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Pr="00F72106">
        <w:rPr>
          <w:rFonts w:ascii="Cambria" w:hAnsi="Cambria"/>
          <w:i/>
          <w:color w:val="002060"/>
          <w:sz w:val="26"/>
          <w:szCs w:val="26"/>
        </w:rPr>
        <w:t>(</w:t>
      </w:r>
      <w:proofErr w:type="spellStart"/>
      <w:r w:rsidRPr="00F72106">
        <w:rPr>
          <w:rFonts w:ascii="Cambria" w:hAnsi="Cambria"/>
          <w:i/>
          <w:color w:val="002060"/>
          <w:sz w:val="26"/>
          <w:szCs w:val="26"/>
        </w:rPr>
        <w:t>nếu</w:t>
      </w:r>
      <w:proofErr w:type="spellEnd"/>
      <w:r w:rsidRPr="00F72106">
        <w:rPr>
          <w:rFonts w:ascii="Cambria" w:hAnsi="Cambria"/>
          <w:i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i/>
          <w:color w:val="002060"/>
          <w:sz w:val="26"/>
          <w:szCs w:val="26"/>
        </w:rPr>
        <w:t>chưa</w:t>
      </w:r>
      <w:proofErr w:type="spellEnd"/>
      <w:r w:rsidRPr="00F72106">
        <w:rPr>
          <w:rFonts w:ascii="Cambria" w:hAnsi="Cambria"/>
          <w:i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i/>
          <w:color w:val="002060"/>
          <w:sz w:val="26"/>
          <w:szCs w:val="26"/>
        </w:rPr>
        <w:t>có</w:t>
      </w:r>
      <w:proofErr w:type="spellEnd"/>
      <w:r w:rsidRPr="00F72106">
        <w:rPr>
          <w:rFonts w:ascii="Cambria" w:hAnsi="Cambria"/>
          <w:i/>
          <w:color w:val="002060"/>
          <w:sz w:val="26"/>
          <w:szCs w:val="26"/>
        </w:rPr>
        <w:t>)</w:t>
      </w:r>
    </w:p>
    <w:p w14:paraId="753AA1C9" w14:textId="1A9F2AF2" w:rsidR="00F72106" w:rsidRDefault="00F72106" w:rsidP="00F72106">
      <w:pPr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kỷ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luật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Phân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loại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gramStart"/>
      <w:r>
        <w:rPr>
          <w:rFonts w:ascii="Cambria" w:hAnsi="Cambria"/>
          <w:b/>
          <w:i/>
          <w:color w:val="C00000"/>
          <w:sz w:val="26"/>
          <w:szCs w:val="26"/>
        </w:rPr>
        <w:t>vi</w:t>
      </w:r>
      <w:proofErr w:type="gram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phạm</w:t>
      </w:r>
      <w:proofErr w:type="spellEnd"/>
    </w:p>
    <w:p w14:paraId="526665EB" w14:textId="4ACEB88E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778AF214" wp14:editId="35B25987">
            <wp:extent cx="5943600" cy="36169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0C090" w14:textId="078CC02C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F72106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Định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nghĩa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loại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hành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gramStart"/>
      <w:r w:rsidRPr="00F72106">
        <w:rPr>
          <w:rFonts w:ascii="Cambria" w:hAnsi="Cambria"/>
          <w:color w:val="002060"/>
          <w:sz w:val="26"/>
          <w:szCs w:val="26"/>
        </w:rPr>
        <w:t>vi</w:t>
      </w:r>
      <w:proofErr w:type="gramEnd"/>
      <w:r w:rsidR="00F72106"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="00F72106" w:rsidRPr="00F72106">
        <w:rPr>
          <w:rFonts w:ascii="Cambria" w:hAnsi="Cambria"/>
          <w:color w:val="002060"/>
          <w:sz w:val="26"/>
          <w:szCs w:val="26"/>
        </w:rPr>
        <w:t>vi</w:t>
      </w:r>
      <w:proofErr w:type="spellEnd"/>
      <w:r w:rsidR="00F72106"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="00F72106" w:rsidRPr="00F72106">
        <w:rPr>
          <w:rFonts w:ascii="Cambria" w:hAnsi="Cambria"/>
          <w:color w:val="002060"/>
          <w:sz w:val="26"/>
          <w:szCs w:val="26"/>
        </w:rPr>
        <w:t>phạm</w:t>
      </w:r>
      <w:proofErr w:type="spellEnd"/>
    </w:p>
    <w:p w14:paraId="79EFCC4D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7F7D92C4" w14:textId="2C0C8C8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kỷ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luật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gramStart"/>
      <w:r>
        <w:rPr>
          <w:rFonts w:ascii="Cambria" w:hAnsi="Cambria"/>
          <w:b/>
          <w:i/>
          <w:color w:val="C00000"/>
          <w:sz w:val="26"/>
          <w:szCs w:val="26"/>
        </w:rPr>
        <w:t>Vi</w:t>
      </w:r>
      <w:proofErr w:type="gram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phạm</w:t>
      </w:r>
      <w:proofErr w:type="spellEnd"/>
    </w:p>
    <w:p w14:paraId="3A595DD5" w14:textId="4FC145F8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44A6129C" wp14:editId="68C470D3">
            <wp:extent cx="5946265" cy="34906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37D7" w14:textId="49BDA3B2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F72106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2: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Định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nghĩa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hành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gramStart"/>
      <w:r w:rsidRPr="00F72106">
        <w:rPr>
          <w:rFonts w:ascii="Cambria" w:hAnsi="Cambria"/>
          <w:color w:val="002060"/>
          <w:sz w:val="26"/>
          <w:szCs w:val="26"/>
        </w:rPr>
        <w:t>vi</w:t>
      </w:r>
      <w:proofErr w:type="gram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vi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phạm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(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điểm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trừ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>)</w:t>
      </w:r>
    </w:p>
    <w:p w14:paraId="2E0983C4" w14:textId="77777777" w:rsidR="00EC7942" w:rsidRDefault="00EC7942" w:rsidP="00AA1E5B">
      <w:pPr>
        <w:rPr>
          <w:rFonts w:ascii="Cambria" w:hAnsi="Cambria"/>
          <w:b/>
          <w:color w:val="002060"/>
          <w:sz w:val="30"/>
          <w:szCs w:val="30"/>
        </w:rPr>
      </w:pPr>
    </w:p>
    <w:p w14:paraId="3E10C900" w14:textId="0923F8E2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kỷ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luật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Quy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Khen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thưởng</w:t>
      </w:r>
      <w:proofErr w:type="spellEnd"/>
      <w:r w:rsidR="00EC7942">
        <w:rPr>
          <w:rFonts w:ascii="Cambria" w:hAnsi="Cambria"/>
          <w:b/>
          <w:color w:val="002060"/>
          <w:sz w:val="30"/>
          <w:szCs w:val="30"/>
        </w:rPr>
        <w:t xml:space="preserve"> </w:t>
      </w:r>
    </w:p>
    <w:p w14:paraId="761570C1" w14:textId="120F0121" w:rsidR="00EC7942" w:rsidRDefault="00F72106" w:rsidP="00AA1E5B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64AB0BFA" wp14:editId="11932F23">
            <wp:extent cx="5941429" cy="3307743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D1CD" w14:textId="77D75C4D" w:rsidR="00EC7942" w:rsidRPr="00F72106" w:rsidRDefault="00EC7942" w:rsidP="00EC79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F72106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3: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Định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nghĩa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khen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thưởng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(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điểm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72106">
        <w:rPr>
          <w:rFonts w:ascii="Cambria" w:hAnsi="Cambria"/>
          <w:color w:val="002060"/>
          <w:sz w:val="26"/>
          <w:szCs w:val="26"/>
        </w:rPr>
        <w:t>cộng</w:t>
      </w:r>
      <w:proofErr w:type="spellEnd"/>
      <w:r w:rsidRPr="00F72106">
        <w:rPr>
          <w:rFonts w:ascii="Cambria" w:hAnsi="Cambria"/>
          <w:color w:val="002060"/>
          <w:sz w:val="26"/>
          <w:szCs w:val="26"/>
        </w:rPr>
        <w:t>)</w:t>
      </w:r>
    </w:p>
    <w:p w14:paraId="337DC090" w14:textId="212781D9" w:rsidR="00D7651D" w:rsidRPr="00D0220E" w:rsidRDefault="00D7651D" w:rsidP="00D7651D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Xử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lý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gramStart"/>
      <w:r>
        <w:rPr>
          <w:rFonts w:ascii="Cambria" w:hAnsi="Cambria"/>
          <w:b/>
          <w:color w:val="002060"/>
          <w:sz w:val="26"/>
          <w:szCs w:val="26"/>
        </w:rPr>
        <w:t>vi</w:t>
      </w:r>
      <w:proofErr w:type="gram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phạm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,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Ghi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nhận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khen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thưởng</w:t>
      </w:r>
      <w:proofErr w:type="spellEnd"/>
    </w:p>
    <w:p w14:paraId="33E35697" w14:textId="5D581B26" w:rsidR="00D7651D" w:rsidRDefault="00D7651D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chuyên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cần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Xử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gramStart"/>
      <w:r w:rsidR="008A2231">
        <w:rPr>
          <w:rFonts w:ascii="Cambria" w:hAnsi="Cambria"/>
          <w:b/>
          <w:i/>
          <w:color w:val="C00000"/>
          <w:sz w:val="26"/>
          <w:szCs w:val="26"/>
        </w:rPr>
        <w:t>vi</w:t>
      </w:r>
      <w:proofErr w:type="gram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phạm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="008A2231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8A2231"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56E21338" w14:textId="1F29AB77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1CA3B69F" wp14:editId="4A9176E6">
            <wp:extent cx="5943600" cy="29368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35F3" w14:textId="2F9B971A" w:rsidR="00162DEA" w:rsidRPr="00162DEA" w:rsidRDefault="00162DEA" w:rsidP="00162DEA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162DEA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162DEA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 w:rsidRPr="00162DEA">
        <w:rPr>
          <w:rFonts w:ascii="Cambria" w:hAnsi="Cambria"/>
          <w:color w:val="002060"/>
          <w:sz w:val="26"/>
          <w:szCs w:val="26"/>
        </w:rPr>
        <w:t>Nhập</w:t>
      </w:r>
      <w:proofErr w:type="spellEnd"/>
      <w:r w:rsidRPr="00162DEA">
        <w:rPr>
          <w:rFonts w:ascii="Cambria" w:hAnsi="Cambria"/>
          <w:color w:val="002060"/>
          <w:sz w:val="26"/>
          <w:szCs w:val="26"/>
        </w:rPr>
        <w:t xml:space="preserve"> </w:t>
      </w:r>
      <w:proofErr w:type="gramStart"/>
      <w:r w:rsidRPr="00162DEA">
        <w:rPr>
          <w:rFonts w:ascii="Cambria" w:hAnsi="Cambria"/>
          <w:color w:val="002060"/>
          <w:sz w:val="26"/>
          <w:szCs w:val="26"/>
        </w:rPr>
        <w:t>vi</w:t>
      </w:r>
      <w:proofErr w:type="gramEnd"/>
      <w:r w:rsidRPr="00162DEA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162DEA">
        <w:rPr>
          <w:rFonts w:ascii="Cambria" w:hAnsi="Cambria"/>
          <w:color w:val="002060"/>
          <w:sz w:val="26"/>
          <w:szCs w:val="26"/>
        </w:rPr>
        <w:t>phạm</w:t>
      </w:r>
      <w:proofErr w:type="spellEnd"/>
    </w:p>
    <w:p w14:paraId="626D71D6" w14:textId="60AD38F1" w:rsidR="00162DEA" w:rsidRDefault="00162DEA" w:rsidP="00D7651D">
      <w:pPr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chuyên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cần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Khen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thưởng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7F008287" w14:textId="20167EAE" w:rsidR="00162DEA" w:rsidRDefault="00162DEA" w:rsidP="00D7651D">
      <w:pPr>
        <w:rPr>
          <w:rFonts w:ascii="Cambria" w:hAnsi="Cambria"/>
          <w:b/>
          <w:color w:val="002060"/>
          <w:sz w:val="30"/>
          <w:szCs w:val="30"/>
          <w:u w:val="single"/>
        </w:rPr>
      </w:pPr>
      <w:r>
        <w:rPr>
          <w:noProof/>
          <w:lang w:eastAsia="en-US"/>
        </w:rPr>
        <w:drawing>
          <wp:inline distT="0" distB="0" distL="0" distR="0" wp14:anchorId="1A069695" wp14:editId="4FBB3557">
            <wp:extent cx="5943600" cy="29368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6894D" w14:textId="506E29C9" w:rsidR="00F9298A" w:rsidRDefault="00F9298A" w:rsidP="00F9298A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F9298A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F9298A">
        <w:rPr>
          <w:rFonts w:ascii="Cambria" w:hAnsi="Cambria"/>
          <w:color w:val="002060"/>
          <w:sz w:val="26"/>
          <w:szCs w:val="26"/>
        </w:rPr>
        <w:t xml:space="preserve"> 2: </w:t>
      </w:r>
      <w:proofErr w:type="spellStart"/>
      <w:r w:rsidRPr="00F9298A">
        <w:rPr>
          <w:rFonts w:ascii="Cambria" w:hAnsi="Cambria"/>
          <w:color w:val="002060"/>
          <w:sz w:val="26"/>
          <w:szCs w:val="26"/>
        </w:rPr>
        <w:t>Nhập</w:t>
      </w:r>
      <w:proofErr w:type="spellEnd"/>
      <w:r w:rsidRPr="00F9298A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9298A">
        <w:rPr>
          <w:rFonts w:ascii="Cambria" w:hAnsi="Cambria"/>
          <w:color w:val="002060"/>
          <w:sz w:val="26"/>
          <w:szCs w:val="26"/>
        </w:rPr>
        <w:t>khen</w:t>
      </w:r>
      <w:proofErr w:type="spellEnd"/>
      <w:r w:rsidRPr="00F9298A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F9298A">
        <w:rPr>
          <w:rFonts w:ascii="Cambria" w:hAnsi="Cambria"/>
          <w:color w:val="002060"/>
          <w:sz w:val="26"/>
          <w:szCs w:val="26"/>
        </w:rPr>
        <w:t>thưởng</w:t>
      </w:r>
      <w:proofErr w:type="spellEnd"/>
    </w:p>
    <w:p w14:paraId="2D45E38E" w14:textId="77777777" w:rsidR="00F9298A" w:rsidRPr="00F9298A" w:rsidRDefault="00F9298A" w:rsidP="00F9298A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73E4C338" w14:textId="33720ED5" w:rsidR="00F9298A" w:rsidRPr="00D0220E" w:rsidRDefault="00F9298A" w:rsidP="00F9298A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Tính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rèn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luyện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kỳ</w:t>
      </w:r>
      <w:proofErr w:type="spellEnd"/>
    </w:p>
    <w:p w14:paraId="22E836D6" w14:textId="2CD72A51" w:rsidR="00AC064E" w:rsidRDefault="00F9298A" w:rsidP="00F9298A">
      <w:pPr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chuyên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cần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221B9DE6" w14:textId="02131E93" w:rsidR="00BA793C" w:rsidRDefault="00BA793C" w:rsidP="00F9298A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3288AB4B" wp14:editId="21E9E004">
            <wp:extent cx="5941286" cy="3053301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E420" w14:textId="77777777" w:rsidR="00A274C6" w:rsidRPr="00AA1E5B" w:rsidRDefault="00A274C6" w:rsidP="00AA1E5B">
      <w:pPr>
        <w:rPr>
          <w:rFonts w:ascii="Cambria" w:hAnsi="Cambria"/>
          <w:i/>
          <w:color w:val="002060"/>
          <w:sz w:val="30"/>
          <w:szCs w:val="30"/>
        </w:rPr>
      </w:pPr>
    </w:p>
    <w:bookmarkEnd w:id="0"/>
    <w:p w14:paraId="1B9BFDD6" w14:textId="1C8B37CD" w:rsidR="00F81588" w:rsidRDefault="00F81588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ĐIỂM DANH SINH VIÊN</w:t>
      </w:r>
    </w:p>
    <w:p w14:paraId="1070952C" w14:textId="184D6363" w:rsidR="009D422A" w:rsidRDefault="009D422A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128B4430" w14:textId="3F180A3C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>
        <w:rPr>
          <w:rFonts w:ascii="Cambria" w:hAnsi="Cambria"/>
          <w:b/>
          <w:color w:val="002060"/>
          <w:sz w:val="26"/>
          <w:szCs w:val="26"/>
          <w:u w:val="single"/>
        </w:rPr>
        <w:t>Cách</w:t>
      </w:r>
      <w:proofErr w:type="spellEnd"/>
      <w:r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bằng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phần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mềm</w:t>
      </w:r>
      <w:proofErr w:type="spellEnd"/>
    </w:p>
    <w:p w14:paraId="272A0840" w14:textId="40CB552E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chuyên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cần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Điểm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31E639C9" w14:textId="768D65D2" w:rsidR="009D422A" w:rsidRDefault="00F9298A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298819FC" wp14:editId="33E1BB2F">
            <wp:extent cx="5943600" cy="2923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2B9AF" w14:textId="77777777" w:rsidR="00D54C83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</w:p>
    <w:p w14:paraId="316C4812" w14:textId="0D6496A5" w:rsidR="00D54C83" w:rsidRPr="00D0220E" w:rsidRDefault="00D54C83" w:rsidP="00D54C83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>
        <w:rPr>
          <w:rFonts w:ascii="Cambria" w:hAnsi="Cambria"/>
          <w:b/>
          <w:color w:val="002060"/>
          <w:sz w:val="26"/>
          <w:szCs w:val="26"/>
          <w:u w:val="single"/>
        </w:rPr>
        <w:t>Cách</w:t>
      </w:r>
      <w:proofErr w:type="spellEnd"/>
      <w:r>
        <w:rPr>
          <w:rFonts w:ascii="Cambria" w:hAnsi="Cambria"/>
          <w:b/>
          <w:color w:val="002060"/>
          <w:sz w:val="26"/>
          <w:szCs w:val="26"/>
          <w:u w:val="single"/>
        </w:rPr>
        <w:t xml:space="preserve">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Xuất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file excel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và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Import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lên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phần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mềm</w:t>
      </w:r>
      <w:proofErr w:type="spellEnd"/>
    </w:p>
    <w:p w14:paraId="584A31FB" w14:textId="45B670E5" w:rsidR="00D54C83" w:rsidRDefault="00D54C83" w:rsidP="00D54C83">
      <w:pPr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chuyên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cần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rèn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luyện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Import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điểm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1C8AC8E2" w14:textId="7A96A91E" w:rsidR="009D422A" w:rsidRDefault="00D54C83" w:rsidP="006A04FC">
      <w:pPr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drawing>
          <wp:inline distT="0" distB="0" distL="0" distR="0" wp14:anchorId="00E2D186" wp14:editId="3CCBE6CD">
            <wp:extent cx="5943600" cy="293243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E559" w14:textId="20F3889F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D54C83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Xuất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file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điểm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danh</w:t>
      </w:r>
      <w:proofErr w:type="spellEnd"/>
    </w:p>
    <w:p w14:paraId="551C8AC0" w14:textId="77777777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6FA64256" wp14:editId="3542605B">
            <wp:extent cx="5943600" cy="24333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5095C" w14:textId="19C943B2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D54C83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2: </w:t>
      </w:r>
      <w:proofErr w:type="spellStart"/>
      <w:r>
        <w:rPr>
          <w:rFonts w:ascii="Cambria" w:hAnsi="Cambria"/>
          <w:color w:val="002060"/>
          <w:sz w:val="26"/>
          <w:szCs w:val="26"/>
        </w:rPr>
        <w:t>Mở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file </w:t>
      </w:r>
      <w:proofErr w:type="spellStart"/>
      <w:r>
        <w:rPr>
          <w:rFonts w:ascii="Cambria" w:hAnsi="Cambria"/>
          <w:color w:val="002060"/>
          <w:sz w:val="26"/>
          <w:szCs w:val="26"/>
        </w:rPr>
        <w:t>vừa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xuất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và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nhập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cho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từng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viên</w:t>
      </w:r>
      <w:proofErr w:type="spellEnd"/>
    </w:p>
    <w:p w14:paraId="5936B80A" w14:textId="5FD917A3" w:rsidR="00CA2832" w:rsidRDefault="00CA2832" w:rsidP="009D422A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266CB6F6" wp14:editId="0642F615">
            <wp:extent cx="5943600" cy="293243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D1082" w14:textId="4303CC9B" w:rsidR="009D422A" w:rsidRPr="00D54C83" w:rsidRDefault="009D422A" w:rsidP="009D422A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D54C83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2: Import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điểm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danh</w:t>
      </w:r>
      <w:proofErr w:type="spellEnd"/>
    </w:p>
    <w:p w14:paraId="7BCD691F" w14:textId="0BACBA15" w:rsidR="006A04FC" w:rsidRDefault="00CA2832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  <w:lang w:eastAsia="en-US"/>
        </w:rPr>
        <w:lastRenderedPageBreak/>
        <w:drawing>
          <wp:inline distT="0" distB="0" distL="0" distR="0" wp14:anchorId="7C6B76A4" wp14:editId="61C02B90">
            <wp:extent cx="5943600" cy="293243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AA13" w14:textId="0047B990" w:rsidR="00BA793C" w:rsidRDefault="00BA793C" w:rsidP="00F81588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D54C83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2</w:t>
      </w:r>
      <w:r>
        <w:rPr>
          <w:rFonts w:ascii="Cambria" w:hAnsi="Cambria"/>
          <w:color w:val="002060"/>
          <w:sz w:val="26"/>
          <w:szCs w:val="26"/>
        </w:rPr>
        <w:t>.1</w:t>
      </w:r>
      <w:r w:rsidRPr="00D54C83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Chọn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file </w:t>
      </w:r>
      <w:proofErr w:type="spellStart"/>
      <w:r>
        <w:rPr>
          <w:rFonts w:ascii="Cambria" w:hAnsi="Cambria"/>
          <w:color w:val="002060"/>
          <w:sz w:val="26"/>
          <w:szCs w:val="26"/>
        </w:rPr>
        <w:t>để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import</w:t>
      </w:r>
      <w:r w:rsidRPr="00D54C83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điểm</w:t>
      </w:r>
      <w:proofErr w:type="spellEnd"/>
      <w:r w:rsidRPr="00D54C83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D54C83">
        <w:rPr>
          <w:rFonts w:ascii="Cambria" w:hAnsi="Cambria"/>
          <w:color w:val="002060"/>
          <w:sz w:val="26"/>
          <w:szCs w:val="26"/>
        </w:rPr>
        <w:t>danh</w:t>
      </w:r>
      <w:proofErr w:type="spellEnd"/>
    </w:p>
    <w:p w14:paraId="3D74B0FF" w14:textId="77777777" w:rsidR="00BA793C" w:rsidRDefault="00BA793C" w:rsidP="00F81588">
      <w:pPr>
        <w:jc w:val="center"/>
        <w:rPr>
          <w:rFonts w:ascii="Cambria" w:hAnsi="Cambria"/>
          <w:b/>
          <w:color w:val="002060"/>
          <w:sz w:val="30"/>
          <w:szCs w:val="30"/>
        </w:rPr>
      </w:pPr>
    </w:p>
    <w:p w14:paraId="678A5200" w14:textId="7D34A03A" w:rsidR="00BA793C" w:rsidRPr="00D0220E" w:rsidRDefault="00BA793C" w:rsidP="00BA793C">
      <w:pPr>
        <w:rPr>
          <w:rFonts w:ascii="Cambria" w:hAnsi="Cambria"/>
          <w:b/>
          <w:color w:val="002060"/>
          <w:sz w:val="26"/>
          <w:szCs w:val="26"/>
        </w:rPr>
      </w:pPr>
      <w:proofErr w:type="spellStart"/>
      <w:r>
        <w:rPr>
          <w:rFonts w:ascii="Cambria" w:hAnsi="Cambria"/>
          <w:b/>
          <w:color w:val="002060"/>
          <w:sz w:val="26"/>
          <w:szCs w:val="26"/>
          <w:u w:val="single"/>
        </w:rPr>
        <w:t>Cách</w:t>
      </w:r>
      <w:proofErr w:type="spellEnd"/>
      <w:r>
        <w:rPr>
          <w:rFonts w:ascii="Cambria" w:hAnsi="Cambria"/>
          <w:b/>
          <w:color w:val="002060"/>
          <w:sz w:val="26"/>
          <w:szCs w:val="26"/>
          <w:u w:val="single"/>
        </w:rPr>
        <w:t xml:space="preserve">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Sử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dụng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cổng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thông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tin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giảng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viên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để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điểm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(Online)</w:t>
      </w:r>
    </w:p>
    <w:p w14:paraId="0BEEE9C1" w14:textId="6AF19BBF" w:rsidR="00BA793C" w:rsidRPr="006F209A" w:rsidRDefault="00BA793C" w:rsidP="00BA793C">
      <w:pPr>
        <w:jc w:val="both"/>
        <w:rPr>
          <w:rFonts w:ascii="Cambria" w:hAnsi="Cambria"/>
          <w:b/>
          <w:color w:val="002060"/>
          <w:sz w:val="30"/>
          <w:szCs w:val="30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Trên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menu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Thông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tin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nhân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sự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(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sau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khi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đã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đăng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nhập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thành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công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),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chọn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chức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proofErr w:type="gram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năng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gramEnd"/>
      <w:r w:rsidR="00AE4E92" w:rsidRPr="00AE4E92">
        <w:rPr>
          <w:rFonts w:ascii="Cambria" w:hAnsi="Cambria"/>
          <w:b/>
          <w:i/>
          <w:noProof/>
          <w:color w:val="C00000"/>
          <w:sz w:val="26"/>
          <w:szCs w:val="26"/>
          <w:lang w:eastAsia="en-US"/>
        </w:rPr>
        <w:drawing>
          <wp:inline distT="0" distB="0" distL="0" distR="0" wp14:anchorId="477EF68F" wp14:editId="6CC5A4F6">
            <wp:extent cx="1285714" cy="209524"/>
            <wp:effectExtent l="0" t="0" r="0" b="635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8571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,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trang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Điểm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được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hiển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thị</w:t>
      </w:r>
      <w:proofErr w:type="spellEnd"/>
      <w:r w:rsidR="00AE4E92" w:rsidRPr="00AE4E92">
        <w:rPr>
          <w:rFonts w:ascii="Cambria" w:hAnsi="Cambria"/>
          <w:b/>
          <w:i/>
          <w:color w:val="C00000"/>
          <w:sz w:val="26"/>
          <w:szCs w:val="26"/>
        </w:rPr>
        <w:t>.</w:t>
      </w:r>
    </w:p>
    <w:p w14:paraId="02D045EC" w14:textId="78ED0F05" w:rsidR="005C1577" w:rsidRDefault="00EB59D5" w:rsidP="005C1577">
      <w:pPr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39662562" wp14:editId="435E2BD3">
            <wp:extent cx="5943600" cy="7686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577" w:rsidSect="003B0F36">
      <w:footerReference w:type="even" r:id="rId29"/>
      <w:footerReference w:type="default" r:id="rId30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48DB66" w14:textId="77777777" w:rsidR="007D5029" w:rsidRDefault="007D5029">
      <w:pPr>
        <w:spacing w:after="0" w:line="240" w:lineRule="auto"/>
      </w:pPr>
      <w:r>
        <w:separator/>
      </w:r>
    </w:p>
  </w:endnote>
  <w:endnote w:type="continuationSeparator" w:id="0">
    <w:p w14:paraId="231EA1D4" w14:textId="77777777" w:rsidR="007D5029" w:rsidRDefault="007D5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BA793C" w:rsidRDefault="00BA79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BA793C" w:rsidRDefault="00BA79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BA793C" w:rsidRPr="0018218D" w:rsidRDefault="00BA79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3620AB">
      <w:rPr>
        <w:rStyle w:val="PageNumber"/>
        <w:b/>
        <w:noProof/>
      </w:rPr>
      <w:t>1</w:t>
    </w:r>
    <w:r w:rsidRPr="0018218D">
      <w:rPr>
        <w:rStyle w:val="PageNumber"/>
        <w:b/>
      </w:rPr>
      <w:fldChar w:fldCharType="end"/>
    </w:r>
  </w:p>
  <w:p w14:paraId="1EF8D916" w14:textId="22EBFCD8" w:rsidR="00BA793C" w:rsidRPr="003E0C8B" w:rsidRDefault="00BA793C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22AE5" w14:textId="77777777" w:rsidR="007D5029" w:rsidRDefault="007D5029">
      <w:pPr>
        <w:spacing w:after="0" w:line="240" w:lineRule="auto"/>
      </w:pPr>
      <w:r>
        <w:separator/>
      </w:r>
    </w:p>
  </w:footnote>
  <w:footnote w:type="continuationSeparator" w:id="0">
    <w:p w14:paraId="7847A1E7" w14:textId="77777777" w:rsidR="007D5029" w:rsidRDefault="007D5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1549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620AB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D2BAB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D5029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D3980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3F6D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002F5"/>
    <w:rsid w:val="00F12316"/>
    <w:rsid w:val="00F127FC"/>
    <w:rsid w:val="00F20D4C"/>
    <w:rsid w:val="00F43574"/>
    <w:rsid w:val="00F5044B"/>
    <w:rsid w:val="00F50596"/>
    <w:rsid w:val="00F6244A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473F3C-F2CD-46E6-BA1E-C42DB02F2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0</TotalTime>
  <Pages>9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Microsoft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SỞ GIÁO DC VÀ ĐÀO TẠO</dc:creator>
  <cp:lastModifiedBy>user</cp:lastModifiedBy>
  <cp:revision>2</cp:revision>
  <cp:lastPrinted>2014-10-25T11:05:00Z</cp:lastPrinted>
  <dcterms:created xsi:type="dcterms:W3CDTF">2019-04-22T08:57:00Z</dcterms:created>
  <dcterms:modified xsi:type="dcterms:W3CDTF">2019-04-22T08:57:00Z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